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99B" w:rsidRDefault="002A499B" w:rsidP="00503E27">
      <w:pPr>
        <w:jc w:val="both"/>
        <w:rPr>
          <w:rFonts w:ascii="Arial" w:hAnsi="Arial" w:cs="Arial"/>
          <w:b/>
          <w:sz w:val="24"/>
          <w:szCs w:val="24"/>
        </w:rPr>
      </w:pPr>
      <w:r w:rsidRPr="00503E27">
        <w:rPr>
          <w:rFonts w:ascii="Arial" w:hAnsi="Arial" w:cs="Arial"/>
          <w:b/>
          <w:sz w:val="24"/>
          <w:szCs w:val="24"/>
        </w:rPr>
        <w:t>Wyniki otwartego konkursu ofert na realizację zadań publicznych Gminy Miasta Działdowo w zakr</w:t>
      </w:r>
      <w:r>
        <w:rPr>
          <w:rFonts w:ascii="Arial" w:hAnsi="Arial" w:cs="Arial"/>
          <w:b/>
          <w:sz w:val="24"/>
          <w:szCs w:val="24"/>
        </w:rPr>
        <w:t>esie kultury, sztuki,</w:t>
      </w:r>
      <w:r>
        <w:rPr>
          <w:rFonts w:ascii="Arial" w:hAnsi="Arial" w:cs="Arial"/>
          <w:b/>
          <w:sz w:val="24"/>
          <w:szCs w:val="24"/>
        </w:rPr>
        <w:br/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ochrony dóbr kultury i dziedzictwa narodowego </w:t>
      </w:r>
      <w:r w:rsidRPr="00503E27">
        <w:rPr>
          <w:rFonts w:ascii="Arial" w:hAnsi="Arial" w:cs="Arial"/>
          <w:b/>
          <w:sz w:val="24"/>
          <w:szCs w:val="24"/>
        </w:rPr>
        <w:t xml:space="preserve">w roku 2016 </w:t>
      </w:r>
    </w:p>
    <w:p w:rsidR="002A499B" w:rsidRDefault="002A499B" w:rsidP="00503E27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4110"/>
        <w:gridCol w:w="4395"/>
        <w:gridCol w:w="3118"/>
        <w:gridCol w:w="2553"/>
      </w:tblGrid>
      <w:tr w:rsidR="002A499B" w:rsidRPr="0039203B">
        <w:tc>
          <w:tcPr>
            <w:tcW w:w="534" w:type="dxa"/>
          </w:tcPr>
          <w:p w:rsidR="002A499B" w:rsidRPr="0039203B" w:rsidRDefault="002A499B" w:rsidP="008A7E3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203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110" w:type="dxa"/>
          </w:tcPr>
          <w:p w:rsidR="002A499B" w:rsidRPr="0039203B" w:rsidRDefault="002A499B" w:rsidP="008A7E3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203B">
              <w:rPr>
                <w:rFonts w:ascii="Arial" w:hAnsi="Arial" w:cs="Arial"/>
                <w:sz w:val="20"/>
                <w:szCs w:val="20"/>
              </w:rPr>
              <w:t>Nazwa zadania</w:t>
            </w:r>
          </w:p>
        </w:tc>
        <w:tc>
          <w:tcPr>
            <w:tcW w:w="4395" w:type="dxa"/>
          </w:tcPr>
          <w:p w:rsidR="002A499B" w:rsidRPr="0039203B" w:rsidRDefault="002A499B" w:rsidP="008A7E3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203B">
              <w:rPr>
                <w:rFonts w:ascii="Arial" w:hAnsi="Arial" w:cs="Arial"/>
                <w:sz w:val="20"/>
                <w:szCs w:val="20"/>
              </w:rPr>
              <w:t>Nazwa oferenta</w:t>
            </w:r>
          </w:p>
        </w:tc>
        <w:tc>
          <w:tcPr>
            <w:tcW w:w="3118" w:type="dxa"/>
          </w:tcPr>
          <w:p w:rsidR="002A499B" w:rsidRPr="0039203B" w:rsidRDefault="002A499B" w:rsidP="008A7E3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203B">
              <w:rPr>
                <w:rFonts w:ascii="Arial" w:hAnsi="Arial" w:cs="Arial"/>
                <w:sz w:val="20"/>
                <w:szCs w:val="20"/>
              </w:rPr>
              <w:t>Kwota przyznana</w:t>
            </w:r>
          </w:p>
        </w:tc>
        <w:tc>
          <w:tcPr>
            <w:tcW w:w="2553" w:type="dxa"/>
          </w:tcPr>
          <w:p w:rsidR="002A499B" w:rsidRPr="0039203B" w:rsidRDefault="002A499B" w:rsidP="008A7E3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203B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2A499B" w:rsidRPr="0039203B">
        <w:trPr>
          <w:trHeight w:val="567"/>
        </w:trPr>
        <w:tc>
          <w:tcPr>
            <w:tcW w:w="534" w:type="dxa"/>
          </w:tcPr>
          <w:p w:rsidR="002A499B" w:rsidRPr="0039203B" w:rsidRDefault="002A499B" w:rsidP="008A7E3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20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:rsidR="002A499B" w:rsidRPr="0039203B" w:rsidRDefault="002A499B" w:rsidP="008A7E3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Festiwal artAKCJA 2016</w:t>
            </w:r>
          </w:p>
        </w:tc>
        <w:tc>
          <w:tcPr>
            <w:tcW w:w="4395" w:type="dxa"/>
          </w:tcPr>
          <w:p w:rsidR="002A499B" w:rsidRPr="0039203B" w:rsidRDefault="002A499B" w:rsidP="008A7E3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Polski Związek Emerytów, Rencistów i Inwalidów, Zarząd Oddziału Rejonowego z siedzibą w Działdowie</w:t>
            </w:r>
          </w:p>
        </w:tc>
        <w:tc>
          <w:tcPr>
            <w:tcW w:w="3118" w:type="dxa"/>
          </w:tcPr>
          <w:p w:rsidR="002A499B" w:rsidRPr="000D76B7" w:rsidRDefault="002A499B" w:rsidP="00D70766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2.000</w:t>
            </w:r>
            <w:r w:rsidRPr="000D76B7">
              <w:rPr>
                <w:rFonts w:ascii="Arial" w:hAnsi="Arial" w:cs="Arial"/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2553" w:type="dxa"/>
          </w:tcPr>
          <w:p w:rsidR="002A499B" w:rsidRPr="0030324C" w:rsidRDefault="002A499B" w:rsidP="008A7E3F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0324C">
              <w:rPr>
                <w:rFonts w:ascii="Arial" w:hAnsi="Arial" w:cs="Arial"/>
                <w:bCs/>
                <w:sz w:val="20"/>
                <w:szCs w:val="20"/>
              </w:rPr>
              <w:t>------------------------------</w:t>
            </w:r>
            <w:r>
              <w:rPr>
                <w:rFonts w:ascii="Arial" w:hAnsi="Arial" w:cs="Arial"/>
                <w:bCs/>
                <w:sz w:val="20"/>
                <w:szCs w:val="20"/>
              </w:rPr>
              <w:t>-----</w:t>
            </w:r>
          </w:p>
        </w:tc>
      </w:tr>
      <w:tr w:rsidR="002A499B" w:rsidRPr="0039203B">
        <w:trPr>
          <w:trHeight w:val="567"/>
        </w:trPr>
        <w:tc>
          <w:tcPr>
            <w:tcW w:w="534" w:type="dxa"/>
          </w:tcPr>
          <w:p w:rsidR="002A499B" w:rsidRPr="0039203B" w:rsidRDefault="002A499B" w:rsidP="008A7E3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20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:rsidR="002A499B" w:rsidRPr="0039203B" w:rsidRDefault="002A499B" w:rsidP="008A7E3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Organizacja Turnieju Rycerskiego o miecz św. Katarzyny</w:t>
            </w:r>
            <w:r w:rsidRPr="0039203B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4395" w:type="dxa"/>
          </w:tcPr>
          <w:p w:rsidR="002A499B" w:rsidRPr="0039203B" w:rsidRDefault="002A499B" w:rsidP="008A7E3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brak oferty</w:t>
            </w:r>
          </w:p>
        </w:tc>
        <w:tc>
          <w:tcPr>
            <w:tcW w:w="3118" w:type="dxa"/>
          </w:tcPr>
          <w:p w:rsidR="002A499B" w:rsidRPr="000D76B7" w:rsidRDefault="002A499B" w:rsidP="000D76B7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-----------------------------------------</w:t>
            </w:r>
          </w:p>
        </w:tc>
        <w:tc>
          <w:tcPr>
            <w:tcW w:w="2553" w:type="dxa"/>
          </w:tcPr>
          <w:p w:rsidR="002A499B" w:rsidRPr="0030324C" w:rsidRDefault="002A499B" w:rsidP="008A7E3F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0324C">
              <w:rPr>
                <w:rFonts w:ascii="Arial" w:hAnsi="Arial" w:cs="Arial"/>
                <w:bCs/>
                <w:sz w:val="20"/>
                <w:szCs w:val="20"/>
              </w:rPr>
              <w:t>------------------------------</w:t>
            </w:r>
            <w:r>
              <w:rPr>
                <w:rFonts w:ascii="Arial" w:hAnsi="Arial" w:cs="Arial"/>
                <w:bCs/>
                <w:sz w:val="20"/>
                <w:szCs w:val="20"/>
              </w:rPr>
              <w:t>-----</w:t>
            </w:r>
          </w:p>
        </w:tc>
      </w:tr>
    </w:tbl>
    <w:p w:rsidR="002A499B" w:rsidRPr="00CF0370" w:rsidRDefault="002A499B" w:rsidP="00CF0370">
      <w:pPr>
        <w:spacing w:before="240" w:after="0"/>
        <w:ind w:left="10438"/>
        <w:jc w:val="both"/>
        <w:rPr>
          <w:rFonts w:ascii="Arial" w:hAnsi="Arial" w:cs="Arial"/>
          <w:b/>
          <w:bCs/>
          <w:sz w:val="20"/>
          <w:szCs w:val="20"/>
        </w:rPr>
      </w:pPr>
      <w:r w:rsidRPr="00CF0370">
        <w:rPr>
          <w:rFonts w:ascii="Arial" w:hAnsi="Arial" w:cs="Arial"/>
          <w:b/>
          <w:bCs/>
          <w:sz w:val="18"/>
          <w:szCs w:val="18"/>
        </w:rPr>
        <w:t xml:space="preserve">                 </w:t>
      </w:r>
      <w:r w:rsidRPr="00CF0370">
        <w:rPr>
          <w:rFonts w:ascii="Arial" w:hAnsi="Arial" w:cs="Arial"/>
          <w:b/>
          <w:bCs/>
          <w:sz w:val="20"/>
          <w:szCs w:val="20"/>
        </w:rPr>
        <w:t xml:space="preserve">Burmistrz </w:t>
      </w:r>
    </w:p>
    <w:p w:rsidR="002A499B" w:rsidRPr="00CF0370" w:rsidRDefault="002A499B" w:rsidP="00CF0370">
      <w:pPr>
        <w:spacing w:after="0"/>
        <w:ind w:left="10440"/>
        <w:jc w:val="both"/>
        <w:rPr>
          <w:rFonts w:ascii="Arial" w:hAnsi="Arial" w:cs="Arial"/>
          <w:b/>
          <w:bCs/>
          <w:sz w:val="20"/>
          <w:szCs w:val="20"/>
        </w:rPr>
      </w:pPr>
      <w:r w:rsidRPr="00CF0370">
        <w:rPr>
          <w:rFonts w:ascii="Arial" w:hAnsi="Arial" w:cs="Arial"/>
          <w:b/>
          <w:bCs/>
          <w:sz w:val="20"/>
          <w:szCs w:val="20"/>
        </w:rPr>
        <w:t xml:space="preserve">      /-/ Grzegorz Mrowiński</w:t>
      </w:r>
    </w:p>
    <w:p w:rsidR="002A499B" w:rsidRPr="00503E27" w:rsidRDefault="002A499B" w:rsidP="00CF0370">
      <w:pPr>
        <w:jc w:val="both"/>
      </w:pPr>
    </w:p>
    <w:sectPr w:rsidR="002A499B" w:rsidRPr="00503E27" w:rsidSect="00503E2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3E27"/>
    <w:rsid w:val="000141DC"/>
    <w:rsid w:val="000474EF"/>
    <w:rsid w:val="000C6B06"/>
    <w:rsid w:val="000D76B7"/>
    <w:rsid w:val="00111750"/>
    <w:rsid w:val="00156DD7"/>
    <w:rsid w:val="001B4FF4"/>
    <w:rsid w:val="002045B0"/>
    <w:rsid w:val="00241E10"/>
    <w:rsid w:val="002A499B"/>
    <w:rsid w:val="002B74E0"/>
    <w:rsid w:val="0030324C"/>
    <w:rsid w:val="00355D43"/>
    <w:rsid w:val="0039203B"/>
    <w:rsid w:val="003A374B"/>
    <w:rsid w:val="005013B1"/>
    <w:rsid w:val="00503E27"/>
    <w:rsid w:val="005B3273"/>
    <w:rsid w:val="005E3F03"/>
    <w:rsid w:val="006256F6"/>
    <w:rsid w:val="00630A45"/>
    <w:rsid w:val="00650905"/>
    <w:rsid w:val="0068429D"/>
    <w:rsid w:val="007F27BC"/>
    <w:rsid w:val="008A7E3F"/>
    <w:rsid w:val="009B67EE"/>
    <w:rsid w:val="00A71580"/>
    <w:rsid w:val="00A97DA2"/>
    <w:rsid w:val="00B50DA6"/>
    <w:rsid w:val="00BD2F86"/>
    <w:rsid w:val="00C02BB1"/>
    <w:rsid w:val="00C33E5C"/>
    <w:rsid w:val="00CA396B"/>
    <w:rsid w:val="00CF0370"/>
    <w:rsid w:val="00CF148E"/>
    <w:rsid w:val="00D70766"/>
    <w:rsid w:val="00DF7D6D"/>
    <w:rsid w:val="00E93DE9"/>
    <w:rsid w:val="00F1277C"/>
    <w:rsid w:val="00F50ED7"/>
    <w:rsid w:val="00F66AF5"/>
    <w:rsid w:val="00F728BE"/>
    <w:rsid w:val="00F95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77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03E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113</TotalTime>
  <Pages>1</Pages>
  <Words>86</Words>
  <Characters>522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kstrzeszewska</cp:lastModifiedBy>
  <cp:revision>15</cp:revision>
  <cp:lastPrinted>2016-04-19T09:39:00Z</cp:lastPrinted>
  <dcterms:created xsi:type="dcterms:W3CDTF">2016-04-16T13:56:00Z</dcterms:created>
  <dcterms:modified xsi:type="dcterms:W3CDTF">2016-06-29T13:16:00Z</dcterms:modified>
</cp:coreProperties>
</file>